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750" w:rsidRPr="00FA1A45" w:rsidRDefault="00BD5750" w:rsidP="00556D2F">
      <w:pPr>
        <w:pStyle w:val="Loendilik"/>
        <w:jc w:val="both"/>
        <w:rPr>
          <w:rFonts w:cs="Times New Roman"/>
          <w:szCs w:val="24"/>
        </w:rPr>
      </w:pPr>
    </w:p>
    <w:p w:rsidR="00992576" w:rsidRPr="00FA1A45" w:rsidRDefault="00992576" w:rsidP="00556D2F">
      <w:pPr>
        <w:pStyle w:val="Loendilik"/>
        <w:jc w:val="both"/>
        <w:rPr>
          <w:rFonts w:cs="Times New Roman"/>
          <w:szCs w:val="24"/>
        </w:rPr>
      </w:pPr>
    </w:p>
    <w:p w:rsidR="00992576" w:rsidRPr="00FA1A45" w:rsidRDefault="00992576" w:rsidP="00556D2F">
      <w:pPr>
        <w:pStyle w:val="Loendilik"/>
        <w:jc w:val="both"/>
        <w:rPr>
          <w:rFonts w:cs="Times New Roman"/>
          <w:szCs w:val="24"/>
        </w:rPr>
      </w:pPr>
    </w:p>
    <w:p w:rsidR="005C372A" w:rsidRPr="00FA1A45" w:rsidRDefault="005C372A" w:rsidP="00556D2F">
      <w:pPr>
        <w:tabs>
          <w:tab w:val="left" w:pos="-2127"/>
          <w:tab w:val="left" w:pos="5245"/>
        </w:tabs>
        <w:jc w:val="both"/>
        <w:rPr>
          <w:sz w:val="24"/>
          <w:szCs w:val="24"/>
        </w:rPr>
      </w:pPr>
    </w:p>
    <w:p w:rsidR="00E13453" w:rsidRPr="00FA1A45" w:rsidRDefault="00E13453" w:rsidP="00E13453">
      <w:pPr>
        <w:pStyle w:val="Vahedeta"/>
        <w:rPr>
          <w:sz w:val="24"/>
          <w:szCs w:val="24"/>
        </w:rPr>
      </w:pPr>
    </w:p>
    <w:p w:rsidR="007C0EEE" w:rsidRDefault="007C0EEE" w:rsidP="007C0EEE">
      <w:pPr>
        <w:rPr>
          <w:sz w:val="24"/>
          <w:szCs w:val="24"/>
        </w:rPr>
      </w:pPr>
    </w:p>
    <w:p w:rsidR="007C0EEE" w:rsidRPr="007C0EEE" w:rsidRDefault="007C0EEE" w:rsidP="007C0EEE">
      <w:pPr>
        <w:rPr>
          <w:sz w:val="24"/>
          <w:szCs w:val="24"/>
        </w:rPr>
      </w:pPr>
      <w:r w:rsidRPr="007C0EEE">
        <w:rPr>
          <w:sz w:val="24"/>
          <w:szCs w:val="24"/>
        </w:rPr>
        <w:t>Andrus</w:t>
      </w:r>
      <w:r>
        <w:rPr>
          <w:sz w:val="24"/>
          <w:szCs w:val="24"/>
        </w:rPr>
        <w:t xml:space="preserve"> </w:t>
      </w:r>
      <w:proofErr w:type="spellStart"/>
      <w:r w:rsidRPr="007C0EEE">
        <w:rPr>
          <w:sz w:val="24"/>
          <w:szCs w:val="24"/>
        </w:rPr>
        <w:t>Durejko</w:t>
      </w:r>
      <w:proofErr w:type="spellEnd"/>
      <w:r w:rsidRPr="007C0EEE">
        <w:rPr>
          <w:sz w:val="24"/>
          <w:szCs w:val="24"/>
        </w:rPr>
        <w:br/>
        <w:t>Eesti Energia AS-i juhatuse esimees</w:t>
      </w:r>
    </w:p>
    <w:p w:rsidR="007C0EEE" w:rsidRPr="007C0EEE" w:rsidRDefault="007C0EEE" w:rsidP="007C0EEE">
      <w:pPr>
        <w:rPr>
          <w:sz w:val="24"/>
          <w:szCs w:val="24"/>
        </w:rPr>
      </w:pPr>
      <w:r w:rsidRPr="007C0EEE">
        <w:rPr>
          <w:sz w:val="24"/>
          <w:szCs w:val="24"/>
        </w:rPr>
        <w:t>Liina</w:t>
      </w:r>
      <w:r>
        <w:rPr>
          <w:sz w:val="24"/>
          <w:szCs w:val="24"/>
        </w:rPr>
        <w:t xml:space="preserve"> </w:t>
      </w:r>
      <w:r w:rsidRPr="007C0EEE">
        <w:rPr>
          <w:sz w:val="24"/>
          <w:szCs w:val="24"/>
        </w:rPr>
        <w:t>Vahtras</w:t>
      </w:r>
      <w:r w:rsidRPr="007C0EEE">
        <w:rPr>
          <w:sz w:val="24"/>
          <w:szCs w:val="24"/>
        </w:rPr>
        <w:br/>
        <w:t>Eesti Vabariigi majandus- ja tööstusminister</w:t>
      </w:r>
      <w:r w:rsidR="00213786">
        <w:rPr>
          <w:sz w:val="24"/>
          <w:szCs w:val="24"/>
        </w:rPr>
        <w:tab/>
      </w:r>
      <w:r w:rsidR="00213786">
        <w:rPr>
          <w:sz w:val="24"/>
          <w:szCs w:val="24"/>
        </w:rPr>
        <w:tab/>
      </w:r>
    </w:p>
    <w:p w:rsidR="007C0EEE" w:rsidRPr="007C0EEE" w:rsidRDefault="007C0EEE" w:rsidP="007C0EEE">
      <w:pPr>
        <w:rPr>
          <w:sz w:val="24"/>
          <w:szCs w:val="24"/>
        </w:rPr>
      </w:pPr>
      <w:r w:rsidRPr="007C0EEE">
        <w:rPr>
          <w:sz w:val="24"/>
          <w:szCs w:val="24"/>
        </w:rPr>
        <w:t>Andrus</w:t>
      </w:r>
      <w:r>
        <w:rPr>
          <w:sz w:val="24"/>
          <w:szCs w:val="24"/>
        </w:rPr>
        <w:t xml:space="preserve"> </w:t>
      </w:r>
      <w:proofErr w:type="spellStart"/>
      <w:r w:rsidRPr="007C0EEE">
        <w:rPr>
          <w:sz w:val="24"/>
          <w:szCs w:val="24"/>
        </w:rPr>
        <w:t>Treier</w:t>
      </w:r>
      <w:proofErr w:type="spellEnd"/>
      <w:r w:rsidRPr="007C0EEE">
        <w:rPr>
          <w:sz w:val="24"/>
          <w:szCs w:val="24"/>
        </w:rPr>
        <w:br/>
        <w:t>SA Keskkonnainvesteeringute Keskus (KIK) juhatuse liige ja tegevjuht</w:t>
      </w:r>
    </w:p>
    <w:p w:rsidR="00213786" w:rsidRDefault="00213786" w:rsidP="00213786">
      <w:pPr>
        <w:pStyle w:val="Normaallaadveeb"/>
        <w:ind w:left="4956" w:firstLine="708"/>
        <w:jc w:val="both"/>
      </w:pPr>
      <w:r>
        <w:t xml:space="preserve">       </w:t>
      </w:r>
    </w:p>
    <w:p w:rsidR="007C0EEE" w:rsidRDefault="00213786" w:rsidP="00213786">
      <w:pPr>
        <w:pStyle w:val="Normaallaadveeb"/>
        <w:ind w:left="4956" w:firstLine="708"/>
        <w:jc w:val="both"/>
        <w:rPr>
          <w:rStyle w:val="Tugev"/>
          <w:rFonts w:eastAsiaTheme="majorEastAsia"/>
        </w:rPr>
      </w:pPr>
      <w:r>
        <w:t xml:space="preserve">     </w:t>
      </w:r>
      <w:r>
        <w:t xml:space="preserve">19.10.2026 nr </w:t>
      </w:r>
      <w:r w:rsidRPr="00213786">
        <w:t>2.1-11/11983</w:t>
      </w:r>
    </w:p>
    <w:p w:rsidR="00213786" w:rsidRDefault="00213786" w:rsidP="007C0EEE">
      <w:pPr>
        <w:pStyle w:val="Normaallaadveeb"/>
        <w:jc w:val="both"/>
        <w:rPr>
          <w:rStyle w:val="Tugev"/>
          <w:rFonts w:eastAsiaTheme="majorEastAsia"/>
        </w:rPr>
      </w:pPr>
    </w:p>
    <w:p w:rsidR="007C0EEE" w:rsidRPr="000066A3" w:rsidRDefault="007C0EEE" w:rsidP="007C0EEE">
      <w:pPr>
        <w:pStyle w:val="Normaallaadveeb"/>
        <w:jc w:val="both"/>
      </w:pPr>
      <w:r w:rsidRPr="000066A3">
        <w:rPr>
          <w:rStyle w:val="Tugev"/>
          <w:rFonts w:eastAsiaTheme="majorEastAsia"/>
        </w:rPr>
        <w:t xml:space="preserve">Teema: Narva linna toetus </w:t>
      </w:r>
      <w:proofErr w:type="spellStart"/>
      <w:r w:rsidRPr="000066A3">
        <w:rPr>
          <w:rStyle w:val="Tugev"/>
          <w:rFonts w:eastAsiaTheme="majorEastAsia"/>
        </w:rPr>
        <w:t>KIK-i</w:t>
      </w:r>
      <w:proofErr w:type="spellEnd"/>
      <w:r w:rsidRPr="000066A3">
        <w:rPr>
          <w:rStyle w:val="Tugev"/>
          <w:rFonts w:eastAsiaTheme="majorEastAsia"/>
        </w:rPr>
        <w:t xml:space="preserve"> vesinikuprojekti jätkamisele ja elluviimisele Narvas</w:t>
      </w:r>
    </w:p>
    <w:p w:rsidR="007C0EEE" w:rsidRPr="000066A3" w:rsidRDefault="007C0EEE" w:rsidP="007C0EEE">
      <w:pPr>
        <w:pStyle w:val="Normaallaadveeb"/>
        <w:jc w:val="both"/>
      </w:pPr>
      <w:r w:rsidRPr="000066A3">
        <w:t>Lugupeetud kolleegid!</w:t>
      </w:r>
    </w:p>
    <w:p w:rsidR="007C0EEE" w:rsidRPr="000066A3" w:rsidRDefault="007C0EEE" w:rsidP="007C0EEE">
      <w:pPr>
        <w:pStyle w:val="Normaallaadveeb"/>
        <w:jc w:val="both"/>
      </w:pPr>
      <w:r w:rsidRPr="000066A3">
        <w:t xml:space="preserve">Narva Linnavalitsus palub Teil toetada Eesti Energia AS-ile 2024. aastal eraldatud 24,74 miljoni euro suuruse </w:t>
      </w:r>
      <w:proofErr w:type="spellStart"/>
      <w:r w:rsidRPr="000066A3">
        <w:t>KIK-i</w:t>
      </w:r>
      <w:proofErr w:type="spellEnd"/>
      <w:r w:rsidRPr="000066A3">
        <w:t xml:space="preserve"> toetusega projekti </w:t>
      </w:r>
      <w:r w:rsidRPr="000066A3">
        <w:rPr>
          <w:rStyle w:val="Tugev"/>
          <w:rFonts w:eastAsiaTheme="majorEastAsia"/>
        </w:rPr>
        <w:t>„Rohevesiniku terviklahenduse pilootprojekt“ (nr 20.2.03.24-0028)</w:t>
      </w:r>
      <w:r w:rsidRPr="000066A3">
        <w:t xml:space="preserve"> elluviimise üleandmist Singapuri ettevõtte </w:t>
      </w:r>
      <w:proofErr w:type="spellStart"/>
      <w:r w:rsidRPr="000066A3">
        <w:t>Horizon</w:t>
      </w:r>
      <w:proofErr w:type="spellEnd"/>
      <w:r w:rsidRPr="000066A3">
        <w:t xml:space="preserve"> </w:t>
      </w:r>
      <w:proofErr w:type="spellStart"/>
      <w:r w:rsidRPr="000066A3">
        <w:t>Fuel</w:t>
      </w:r>
      <w:proofErr w:type="spellEnd"/>
      <w:r w:rsidRPr="000066A3">
        <w:t xml:space="preserve"> </w:t>
      </w:r>
      <w:proofErr w:type="spellStart"/>
      <w:r w:rsidRPr="000066A3">
        <w:t>Cells</w:t>
      </w:r>
      <w:proofErr w:type="spellEnd"/>
      <w:r w:rsidRPr="000066A3">
        <w:t xml:space="preserve"> Technologies ja Hispaania ettevõtte COOLERGY S.L. kavandatavale Eesti </w:t>
      </w:r>
      <w:proofErr w:type="spellStart"/>
      <w:r w:rsidRPr="000066A3">
        <w:t>ühisettevõttele</w:t>
      </w:r>
      <w:proofErr w:type="spellEnd"/>
      <w:r w:rsidRPr="000066A3">
        <w:t>, tingimusel et selleks leitakse õiguslikult sobiv lahendus ning saadakse vajalikud kooskõlastused.</w:t>
      </w:r>
    </w:p>
    <w:p w:rsidR="007C0EEE" w:rsidRPr="000066A3" w:rsidRDefault="007C0EEE" w:rsidP="007C0EEE">
      <w:pPr>
        <w:pStyle w:val="Normaallaadveeb"/>
        <w:jc w:val="both"/>
      </w:pPr>
      <w:r w:rsidRPr="000066A3">
        <w:t>Peame eriti oluliseks võimalust rajada Narva territooriumile terviklik rohevesiniku väärtusahel (</w:t>
      </w:r>
      <w:proofErr w:type="spellStart"/>
      <w:r w:rsidRPr="000066A3">
        <w:rPr>
          <w:rStyle w:val="Rhutus"/>
          <w:rFonts w:eastAsiaTheme="majorEastAsia"/>
        </w:rPr>
        <w:t>hydrogen</w:t>
      </w:r>
      <w:proofErr w:type="spellEnd"/>
      <w:r w:rsidRPr="000066A3">
        <w:rPr>
          <w:rStyle w:val="Rhutus"/>
          <w:rFonts w:eastAsiaTheme="majorEastAsia"/>
        </w:rPr>
        <w:t xml:space="preserve"> </w:t>
      </w:r>
      <w:proofErr w:type="spellStart"/>
      <w:r w:rsidRPr="000066A3">
        <w:rPr>
          <w:rStyle w:val="Rhutus"/>
          <w:rFonts w:eastAsiaTheme="majorEastAsia"/>
        </w:rPr>
        <w:t>chain</w:t>
      </w:r>
      <w:proofErr w:type="spellEnd"/>
      <w:r w:rsidRPr="000066A3">
        <w:t>), mis hõlmaks vesiniku tootmist, salvestamist, jaotamist ning kasutamist transpordis, energeetikas ja linna kommunaalmajanduses.</w:t>
      </w:r>
    </w:p>
    <w:p w:rsidR="007C0EEE" w:rsidRPr="000066A3" w:rsidRDefault="007C0EEE" w:rsidP="007C0EEE">
      <w:pPr>
        <w:pStyle w:val="Normaallaadveeb"/>
        <w:jc w:val="both"/>
      </w:pPr>
      <w:r w:rsidRPr="000066A3">
        <w:t xml:space="preserve">Sellise projekti elluviimine looks Narvale reaalse võimaluse võtta munitsipaalmajanduses kasutusele kaasaegsed vesinikutehnoloogiad, sealhulgas vesinikubussid, kommunaal- ja veoautod, teehooldusmasinad ning muu rasketehnika. Pikemas perspektiivis võimaldaks see liikuda linna transpordi- ja kommunaalteenuste </w:t>
      </w:r>
      <w:r w:rsidRPr="000066A3">
        <w:rPr>
          <w:rStyle w:val="Tugev"/>
          <w:rFonts w:eastAsiaTheme="majorEastAsia"/>
        </w:rPr>
        <w:t>CO₂ heite järkjärgulise vähendamise ning nullheite eesmärgi</w:t>
      </w:r>
      <w:r w:rsidRPr="000066A3">
        <w:t xml:space="preserve"> suunas.</w:t>
      </w:r>
    </w:p>
    <w:p w:rsidR="007C0EEE" w:rsidRPr="000066A3" w:rsidRDefault="007C0EEE" w:rsidP="007C0EEE">
      <w:pPr>
        <w:pStyle w:val="Normaallaadveeb"/>
        <w:jc w:val="both"/>
      </w:pPr>
      <w:r w:rsidRPr="000066A3">
        <w:t>Narva jaoks ei tähendaks see projekt üksnes uut energiatehnoloogiat. See looks eeldused uute kvalifitseeritud töökohtade tekkeks, kohalike ettevõtete kaasamiseks, tööstusliku kompetentsi arendamiseks ning täiendavate investeeringute toomiseks Ida-Virumaale.</w:t>
      </w:r>
    </w:p>
    <w:p w:rsidR="007C0EEE" w:rsidRPr="000066A3" w:rsidRDefault="007C0EEE" w:rsidP="007C0EEE">
      <w:pPr>
        <w:pStyle w:val="Normaallaadveeb"/>
        <w:jc w:val="both"/>
      </w:pPr>
      <w:r w:rsidRPr="000066A3">
        <w:t xml:space="preserve">Samuti näeme võimalust kujundada Narvast </w:t>
      </w:r>
      <w:r w:rsidRPr="000066A3">
        <w:rPr>
          <w:rStyle w:val="Tugev"/>
          <w:rFonts w:eastAsiaTheme="majorEastAsia"/>
        </w:rPr>
        <w:t>rahvusvaheline vesinikutehnoloogiate katse- ja arenduskeskus</w:t>
      </w:r>
      <w:r w:rsidRPr="000066A3">
        <w:t>, kus koostöös tööstusettevõtete, teadusasutuste ja tehnoloogiapartneritega saaks katsetada ning arendada uusi lahendusi vesiniku tootmise, salvestamise ja kasutamise valdkonnas.</w:t>
      </w:r>
    </w:p>
    <w:p w:rsidR="007C0EEE" w:rsidRPr="000066A3" w:rsidRDefault="007C0EEE" w:rsidP="007C0EEE">
      <w:pPr>
        <w:pStyle w:val="Normaallaadveeb"/>
        <w:jc w:val="both"/>
      </w:pPr>
      <w:bookmarkStart w:id="0" w:name="_GoBack"/>
      <w:bookmarkEnd w:id="0"/>
      <w:r w:rsidRPr="000066A3">
        <w:lastRenderedPageBreak/>
        <w:t xml:space="preserve">Narval on selleks sobiv tööstuslik taust, olemasolev infrastruktuur ja tugev huvi majanduse mitmekesistamise vastu. </w:t>
      </w:r>
      <w:proofErr w:type="spellStart"/>
      <w:r w:rsidRPr="000066A3">
        <w:t>Horizon</w:t>
      </w:r>
      <w:proofErr w:type="spellEnd"/>
      <w:r w:rsidRPr="000066A3">
        <w:t xml:space="preserve"> </w:t>
      </w:r>
      <w:proofErr w:type="spellStart"/>
      <w:r w:rsidRPr="000066A3">
        <w:t>Fuel</w:t>
      </w:r>
      <w:proofErr w:type="spellEnd"/>
      <w:r w:rsidRPr="000066A3">
        <w:t xml:space="preserve"> </w:t>
      </w:r>
      <w:proofErr w:type="spellStart"/>
      <w:r w:rsidRPr="000066A3">
        <w:t>Cells</w:t>
      </w:r>
      <w:proofErr w:type="spellEnd"/>
      <w:r w:rsidRPr="000066A3">
        <w:t xml:space="preserve"> Technologies ja COOLERGY koostöö võiks anda olulise tõuke linna ning kogu Ida-Virumaa üleminekule uutele keskkonnasõbralikele tööstustehnoloogiatele.</w:t>
      </w:r>
    </w:p>
    <w:p w:rsidR="007C0EEE" w:rsidRPr="000066A3" w:rsidRDefault="007C0EEE" w:rsidP="007C0EEE">
      <w:pPr>
        <w:pStyle w:val="Normaallaadveeb"/>
        <w:jc w:val="both"/>
      </w:pPr>
      <w:r w:rsidRPr="000066A3">
        <w:t xml:space="preserve">Oleme veendunud, et juba eraldatud </w:t>
      </w:r>
      <w:proofErr w:type="spellStart"/>
      <w:r w:rsidRPr="000066A3">
        <w:t>rahastuse</w:t>
      </w:r>
      <w:proofErr w:type="spellEnd"/>
      <w:r w:rsidRPr="000066A3">
        <w:t xml:space="preserve"> säilitamine ning projekti elluviimine Narvas vastaks nii linna, piirkonna kui ka Eesti riigi pikaajalistele majanduslikele ja keskkonnaalastele huvidele.</w:t>
      </w:r>
    </w:p>
    <w:p w:rsidR="007C0EEE" w:rsidRPr="000066A3" w:rsidRDefault="007C0EEE" w:rsidP="007C0EEE">
      <w:pPr>
        <w:pStyle w:val="Normaallaadveeb"/>
        <w:jc w:val="both"/>
      </w:pPr>
      <w:r w:rsidRPr="000066A3">
        <w:rPr>
          <w:rStyle w:val="Tugev"/>
          <w:rFonts w:eastAsiaTheme="majorEastAsia"/>
        </w:rPr>
        <w:t xml:space="preserve">Seetõttu palume Eesti Energia, Majandus- ja Kommunikatsiooniministeeriumi ning </w:t>
      </w:r>
      <w:proofErr w:type="spellStart"/>
      <w:r w:rsidRPr="000066A3">
        <w:rPr>
          <w:rStyle w:val="Tugev"/>
          <w:rFonts w:eastAsiaTheme="majorEastAsia"/>
        </w:rPr>
        <w:t>KIK-i</w:t>
      </w:r>
      <w:proofErr w:type="spellEnd"/>
      <w:r w:rsidRPr="000066A3">
        <w:rPr>
          <w:rStyle w:val="Tugev"/>
          <w:rFonts w:eastAsiaTheme="majorEastAsia"/>
        </w:rPr>
        <w:t xml:space="preserve"> juhtkonnal toetada projekti jätkamise võimaluste sisulist läbivaatamist ning leida koostöös kavandatava </w:t>
      </w:r>
      <w:proofErr w:type="spellStart"/>
      <w:r w:rsidRPr="000066A3">
        <w:rPr>
          <w:rStyle w:val="Tugev"/>
          <w:rFonts w:eastAsiaTheme="majorEastAsia"/>
        </w:rPr>
        <w:t>ühisettevõttega</w:t>
      </w:r>
      <w:proofErr w:type="spellEnd"/>
      <w:r w:rsidRPr="000066A3">
        <w:rPr>
          <w:rStyle w:val="Tugev"/>
          <w:rFonts w:eastAsiaTheme="majorEastAsia"/>
        </w:rPr>
        <w:t xml:space="preserve"> lahendus, mis võimaldaks säilitada </w:t>
      </w:r>
      <w:proofErr w:type="spellStart"/>
      <w:r w:rsidRPr="000066A3">
        <w:rPr>
          <w:rStyle w:val="Tugev"/>
          <w:rFonts w:eastAsiaTheme="majorEastAsia"/>
        </w:rPr>
        <w:t>rahastuse</w:t>
      </w:r>
      <w:proofErr w:type="spellEnd"/>
      <w:r w:rsidRPr="000066A3">
        <w:rPr>
          <w:rStyle w:val="Tugev"/>
          <w:rFonts w:eastAsiaTheme="majorEastAsia"/>
        </w:rPr>
        <w:t xml:space="preserve"> ja realiseerida projekti Narvas.</w:t>
      </w:r>
    </w:p>
    <w:p w:rsidR="007C0EEE" w:rsidRPr="000066A3" w:rsidRDefault="007C0EEE" w:rsidP="007C0EEE">
      <w:pPr>
        <w:pStyle w:val="Normaallaadveeb"/>
        <w:jc w:val="both"/>
      </w:pPr>
      <w:r w:rsidRPr="000066A3">
        <w:t>Narva Linnavalitsus on valmis osalema edasistes aruteludes ning tegema oma pädevuse piires koostööd projekti arendajate ja riigiasutustega, et hinnata vesinikutehnoloogiate rakendamise võimalusi linna majanduses.</w:t>
      </w:r>
    </w:p>
    <w:p w:rsidR="007C0EEE" w:rsidRDefault="007C0EEE" w:rsidP="007C0EEE">
      <w:pPr>
        <w:pStyle w:val="Normaallaadveeb"/>
        <w:jc w:val="both"/>
      </w:pPr>
    </w:p>
    <w:p w:rsidR="007C0EEE" w:rsidRDefault="007C0EEE" w:rsidP="007C0EEE">
      <w:pPr>
        <w:pStyle w:val="Pealkiri"/>
      </w:pPr>
    </w:p>
    <w:p w:rsidR="007C0EEE" w:rsidRPr="007C0EEE" w:rsidRDefault="007C0EEE" w:rsidP="007C0EEE">
      <w:pPr>
        <w:pStyle w:val="Pealkiri"/>
        <w:rPr>
          <w:rFonts w:ascii="Times New Roman" w:hAnsi="Times New Roman" w:cs="Times New Roman"/>
          <w:sz w:val="24"/>
          <w:szCs w:val="24"/>
        </w:rPr>
      </w:pPr>
      <w:r w:rsidRPr="007C0EEE">
        <w:rPr>
          <w:rFonts w:ascii="Times New Roman" w:hAnsi="Times New Roman" w:cs="Times New Roman"/>
          <w:sz w:val="24"/>
          <w:szCs w:val="24"/>
        </w:rPr>
        <w:t>Lugupidamisega</w:t>
      </w:r>
    </w:p>
    <w:p w:rsidR="007C0EEE" w:rsidRPr="007C0EEE" w:rsidRDefault="007C0EEE" w:rsidP="007C0EEE">
      <w:pPr>
        <w:rPr>
          <w:sz w:val="24"/>
          <w:szCs w:val="24"/>
        </w:rPr>
      </w:pPr>
    </w:p>
    <w:p w:rsidR="007C0EEE" w:rsidRPr="007C0EEE" w:rsidRDefault="007C0EEE" w:rsidP="007C0EEE">
      <w:pPr>
        <w:rPr>
          <w:sz w:val="24"/>
          <w:szCs w:val="24"/>
        </w:rPr>
      </w:pPr>
      <w:r w:rsidRPr="007C0EEE">
        <w:rPr>
          <w:sz w:val="24"/>
          <w:szCs w:val="24"/>
        </w:rPr>
        <w:t>/allkirjastatud digitaalselt/</w:t>
      </w:r>
    </w:p>
    <w:p w:rsidR="007C0EEE" w:rsidRPr="007C0EEE" w:rsidRDefault="007C0EEE" w:rsidP="007C0EEE">
      <w:pPr>
        <w:pStyle w:val="Pealkiri"/>
        <w:rPr>
          <w:rFonts w:ascii="Times New Roman" w:hAnsi="Times New Roman" w:cs="Times New Roman"/>
          <w:sz w:val="24"/>
          <w:szCs w:val="24"/>
        </w:rPr>
      </w:pPr>
    </w:p>
    <w:p w:rsidR="007C0EEE" w:rsidRPr="007C0EEE" w:rsidRDefault="002804A0" w:rsidP="007C0EEE">
      <w:pPr>
        <w:pStyle w:val="Pealkiri"/>
        <w:rPr>
          <w:rFonts w:ascii="Times New Roman" w:hAnsi="Times New Roman" w:cs="Times New Roman"/>
          <w:sz w:val="24"/>
          <w:szCs w:val="24"/>
        </w:rPr>
      </w:pPr>
      <w:r>
        <w:rPr>
          <w:rStyle w:val="Tugev"/>
          <w:rFonts w:ascii="Times New Roman" w:hAnsi="Times New Roman" w:cs="Times New Roman"/>
          <w:b w:val="0"/>
          <w:sz w:val="24"/>
          <w:szCs w:val="24"/>
        </w:rPr>
        <w:t>Jaan Toots</w:t>
      </w:r>
      <w:r w:rsidR="007C0EEE" w:rsidRPr="007C0EE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L</w:t>
      </w:r>
      <w:r w:rsidR="007C0EEE" w:rsidRPr="007C0EEE">
        <w:rPr>
          <w:rFonts w:ascii="Times New Roman" w:hAnsi="Times New Roman" w:cs="Times New Roman"/>
          <w:sz w:val="24"/>
          <w:szCs w:val="24"/>
        </w:rPr>
        <w:t>innapea</w:t>
      </w:r>
      <w:r w:rsidR="007C0EEE" w:rsidRPr="007C0EEE">
        <w:rPr>
          <w:rFonts w:ascii="Times New Roman" w:hAnsi="Times New Roman" w:cs="Times New Roman"/>
          <w:sz w:val="24"/>
          <w:szCs w:val="24"/>
        </w:rPr>
        <w:br/>
      </w:r>
    </w:p>
    <w:p w:rsidR="007C0EEE" w:rsidRPr="000066A3" w:rsidRDefault="007C0EEE" w:rsidP="007C0EEE">
      <w:pPr>
        <w:jc w:val="both"/>
      </w:pPr>
    </w:p>
    <w:p w:rsidR="009E0B25" w:rsidRPr="007E0B8D" w:rsidRDefault="009E0B25" w:rsidP="007C0EEE">
      <w:pPr>
        <w:shd w:val="clear" w:color="auto" w:fill="FFFFFF" w:themeFill="background1"/>
        <w:spacing w:before="100" w:beforeAutospacing="1" w:after="100" w:afterAutospacing="1"/>
        <w:rPr>
          <w:sz w:val="24"/>
          <w:szCs w:val="24"/>
        </w:rPr>
      </w:pPr>
    </w:p>
    <w:sectPr w:rsidR="009E0B25" w:rsidRPr="007E0B8D" w:rsidSect="000678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6" w:bottom="1135" w:left="1560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59FC" w:rsidRDefault="00A559FC">
      <w:r>
        <w:separator/>
      </w:r>
    </w:p>
  </w:endnote>
  <w:endnote w:type="continuationSeparator" w:id="0">
    <w:p w:rsidR="00A559FC" w:rsidRDefault="00A55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Montserrat Light">
    <w:altName w:val="Times New Roman"/>
    <w:charset w:val="BA"/>
    <w:family w:val="auto"/>
    <w:pitch w:val="variable"/>
    <w:sig w:usb0="00000001" w:usb1="4000207B" w:usb2="00000000" w:usb3="00000000" w:csb0="000001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4FD4" w:rsidRDefault="00E54FD4">
    <w:pPr>
      <w:pStyle w:val="Jalus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0C96" w:rsidRPr="00134F08" w:rsidRDefault="00CA0C96" w:rsidP="00134F08">
    <w:pPr>
      <w:spacing w:after="0" w:line="240" w:lineRule="auto"/>
      <w:jc w:val="right"/>
      <w:rPr>
        <w:color w:val="365F91" w:themeColor="accent1" w:themeShade="BF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677" w:rsidRPr="0021778E" w:rsidRDefault="00383677" w:rsidP="00383677"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rPr>
        <w:color w:val="365F91" w:themeColor="accent1" w:themeShade="BF"/>
        <w:sz w:val="20"/>
      </w:rPr>
    </w:pPr>
    <w:r w:rsidRPr="0021778E">
      <w:rPr>
        <w:color w:val="365F91" w:themeColor="accent1" w:themeShade="BF"/>
        <w:sz w:val="20"/>
      </w:rPr>
      <w:t>Peetri plats 5</w:t>
    </w:r>
    <w:r w:rsidRPr="0021778E">
      <w:rPr>
        <w:color w:val="365F91" w:themeColor="accent1" w:themeShade="BF"/>
        <w:sz w:val="20"/>
      </w:rPr>
      <w:tab/>
    </w:r>
    <w:r w:rsidRPr="0021778E">
      <w:rPr>
        <w:color w:val="365F91" w:themeColor="accent1" w:themeShade="BF"/>
        <w:sz w:val="20"/>
      </w:rPr>
      <w:tab/>
      <w:t>tel.: +372 35</w:t>
    </w:r>
    <w:r w:rsidR="006F6BFB">
      <w:rPr>
        <w:color w:val="365F91" w:themeColor="accent1" w:themeShade="BF"/>
        <w:sz w:val="20"/>
      </w:rPr>
      <w:t xml:space="preserve"> 99013</w:t>
    </w:r>
  </w:p>
  <w:p w:rsidR="00383677" w:rsidRPr="0021778E" w:rsidRDefault="00383677" w:rsidP="00383677">
    <w:pPr>
      <w:tabs>
        <w:tab w:val="right" w:pos="9072"/>
      </w:tabs>
      <w:spacing w:after="0" w:line="240" w:lineRule="auto"/>
      <w:rPr>
        <w:color w:val="365F91" w:themeColor="accent1" w:themeShade="BF"/>
        <w:sz w:val="20"/>
      </w:rPr>
    </w:pPr>
    <w:r w:rsidRPr="0021778E">
      <w:rPr>
        <w:color w:val="365F91" w:themeColor="accent1" w:themeShade="BF"/>
        <w:sz w:val="20"/>
      </w:rPr>
      <w:t>20308 Narva</w:t>
    </w:r>
    <w:r w:rsidRPr="0021778E">
      <w:rPr>
        <w:color w:val="365F91" w:themeColor="accent1" w:themeShade="BF"/>
        <w:sz w:val="20"/>
      </w:rPr>
      <w:tab/>
    </w:r>
  </w:p>
  <w:p w:rsidR="00383677" w:rsidRPr="0021778E" w:rsidRDefault="00383677" w:rsidP="00383677">
    <w:pPr>
      <w:spacing w:after="0" w:line="240" w:lineRule="auto"/>
      <w:jc w:val="right"/>
      <w:rPr>
        <w:color w:val="365F91" w:themeColor="accent1" w:themeShade="BF"/>
        <w:sz w:val="20"/>
      </w:rPr>
    </w:pPr>
    <w:r w:rsidRPr="0021778E">
      <w:rPr>
        <w:color w:val="365F91" w:themeColor="accent1" w:themeShade="BF"/>
        <w:sz w:val="20"/>
      </w:rPr>
      <w:t>EESTI VABARIIK</w:t>
    </w:r>
    <w:r w:rsidRPr="0021778E">
      <w:rPr>
        <w:color w:val="365F91" w:themeColor="accent1" w:themeShade="BF"/>
        <w:sz w:val="20"/>
      </w:rPr>
      <w:ptab w:relativeTo="margin" w:alignment="center" w:leader="none"/>
    </w:r>
    <w:r w:rsidRPr="0021778E">
      <w:rPr>
        <w:color w:val="365F91" w:themeColor="accent1" w:themeShade="BF"/>
        <w:sz w:val="20"/>
      </w:rPr>
      <w:ptab w:relativeTo="margin" w:alignment="right" w:leader="none"/>
    </w:r>
    <w:r w:rsidRPr="0021778E">
      <w:rPr>
        <w:color w:val="365F91" w:themeColor="accent1" w:themeShade="BF"/>
        <w:sz w:val="20"/>
      </w:rPr>
      <w:t xml:space="preserve"> e-mail: narvalv@narva.ee</w:t>
    </w:r>
  </w:p>
  <w:p w:rsidR="00383677" w:rsidRDefault="00383677">
    <w:pPr>
      <w:pStyle w:val="Jalus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59FC" w:rsidRDefault="00A559FC">
      <w:r>
        <w:separator/>
      </w:r>
    </w:p>
  </w:footnote>
  <w:footnote w:type="continuationSeparator" w:id="0">
    <w:p w:rsidR="00A559FC" w:rsidRDefault="00A559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4FD4" w:rsidRDefault="00E54FD4">
    <w:pPr>
      <w:pStyle w:val="Pi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4FD4" w:rsidRDefault="00E54FD4">
    <w:pPr>
      <w:pStyle w:val="Pis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677" w:rsidRDefault="00383677">
    <w:pPr>
      <w:pStyle w:val="Pis"/>
    </w:pP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37E2DCC" wp14:editId="0AAFBAB0">
              <wp:simplePos x="0" y="0"/>
              <wp:positionH relativeFrom="column">
                <wp:posOffset>1600200</wp:posOffset>
              </wp:positionH>
              <wp:positionV relativeFrom="paragraph">
                <wp:posOffset>236220</wp:posOffset>
              </wp:positionV>
              <wp:extent cx="3675380" cy="1371600"/>
              <wp:effectExtent l="0" t="0" r="0" b="1905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5380" cy="1371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3677" w:rsidRDefault="00383677" w:rsidP="00E54FD4">
                          <w:pPr>
                            <w:ind w:left="-709" w:right="460" w:firstLine="709"/>
                            <w:jc w:val="center"/>
                          </w:pPr>
                          <w:r>
                            <w:rPr>
                              <w:noProof/>
                              <w:lang w:eastAsia="et-EE"/>
                            </w:rPr>
                            <w:drawing>
                              <wp:inline distT="0" distB="0" distL="0" distR="0" wp14:anchorId="2BCECC78" wp14:editId="3786E3A6">
                                <wp:extent cx="610280" cy="742950"/>
                                <wp:effectExtent l="0" t="0" r="0" b="0"/>
                                <wp:docPr id="11" name="Pilt 11" descr="Narva_VAPp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Narva_VAPp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2925" cy="7461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383677" w:rsidRPr="00AB0FA0" w:rsidRDefault="00383677" w:rsidP="00E54FD4">
                          <w:pPr>
                            <w:ind w:right="318"/>
                            <w:rPr>
                              <w:color w:val="0000FF"/>
                              <w:sz w:val="44"/>
                              <w:szCs w:val="44"/>
                            </w:rPr>
                          </w:pPr>
                          <w:r>
                            <w:rPr>
                              <w:color w:val="0000FF"/>
                              <w:sz w:val="44"/>
                              <w:szCs w:val="44"/>
                            </w:rPr>
                            <w:t xml:space="preserve">NARVA  </w:t>
                          </w:r>
                          <w:r w:rsidRPr="001E4DB0">
                            <w:rPr>
                              <w:color w:val="0000FF"/>
                              <w:sz w:val="44"/>
                              <w:szCs w:val="44"/>
                            </w:rPr>
                            <w:t>LINNA</w:t>
                          </w:r>
                          <w:r>
                            <w:rPr>
                              <w:color w:val="0000FF"/>
                              <w:sz w:val="44"/>
                              <w:szCs w:val="44"/>
                            </w:rPr>
                            <w:t>VALITSUS</w: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7E2DC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6pt;margin-top:18.6pt;width:289.4pt;height:108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" stroked="f">
              <v:textbox>
                <w:txbxContent>
                  <w:p w:rsidR="00383677" w:rsidRDefault="00383677" w:rsidP="00E54FD4">
                    <w:pPr>
                      <w:ind w:left="-709" w:right="460" w:firstLine="709"/>
                      <w:jc w:val="center"/>
                    </w:pPr>
                    <w:r>
                      <w:rPr>
                        <w:noProof/>
                        <w:lang w:eastAsia="et-EE"/>
                      </w:rPr>
                      <w:drawing>
                        <wp:inline distT="0" distB="0" distL="0" distR="0" wp14:anchorId="2BCECC78" wp14:editId="3786E3A6">
                          <wp:extent cx="610280" cy="742950"/>
                          <wp:effectExtent l="0" t="0" r="0" b="0"/>
                          <wp:docPr id="11" name="Pilt 11" descr="Narva_VAPp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Narva_VAPp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2925" cy="746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83677" w:rsidRPr="00AB0FA0" w:rsidRDefault="00383677" w:rsidP="00E54FD4">
                    <w:pPr>
                      <w:ind w:right="318"/>
                      <w:rPr>
                        <w:color w:val="0000FF"/>
                        <w:sz w:val="44"/>
                        <w:szCs w:val="44"/>
                      </w:rPr>
                    </w:pPr>
                    <w:r>
                      <w:rPr>
                        <w:color w:val="0000FF"/>
                        <w:sz w:val="44"/>
                        <w:szCs w:val="44"/>
                      </w:rPr>
                      <w:t xml:space="preserve">NARVA  </w:t>
                    </w:r>
                    <w:r w:rsidRPr="001E4DB0">
                      <w:rPr>
                        <w:color w:val="0000FF"/>
                        <w:sz w:val="44"/>
                        <w:szCs w:val="44"/>
                      </w:rPr>
                      <w:t>LINNA</w:t>
                    </w:r>
                    <w:r>
                      <w:rPr>
                        <w:color w:val="0000FF"/>
                        <w:sz w:val="44"/>
                        <w:szCs w:val="44"/>
                      </w:rPr>
                      <w:t>VALITSUS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C36B4"/>
    <w:multiLevelType w:val="multilevel"/>
    <w:tmpl w:val="196C89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B2001A1"/>
    <w:multiLevelType w:val="multilevel"/>
    <w:tmpl w:val="47B8E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2C465E"/>
    <w:multiLevelType w:val="hybridMultilevel"/>
    <w:tmpl w:val="AC7C83C4"/>
    <w:lvl w:ilvl="0" w:tplc="89A638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42C3E"/>
    <w:multiLevelType w:val="multilevel"/>
    <w:tmpl w:val="F07C45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ascii="Times New Roman" w:hAnsi="Times New Roman" w:cs="Times New Roman" w:hint="default"/>
        <w:b w:val="0"/>
        <w:sz w:val="24"/>
        <w:szCs w:val="24"/>
        <w:lang w:val="et-E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asciiTheme="minorHAnsi" w:hAnsiTheme="minorHAnsi" w:cstheme="minorBidi" w:hint="default"/>
        <w:b/>
        <w:sz w:val="22"/>
      </w:rPr>
    </w:lvl>
    <w:lvl w:ilvl="3">
      <w:start w:val="1"/>
      <w:numFmt w:val="lowerLetter"/>
      <w:isLgl/>
      <w:lvlText w:val="%1.%2.%3.%4."/>
      <w:lvlJc w:val="left"/>
      <w:pPr>
        <w:ind w:left="1701" w:hanging="720"/>
      </w:pPr>
      <w:rPr>
        <w:rFonts w:asciiTheme="minorHAnsi" w:hAnsiTheme="minorHAnsi" w:cstheme="minorBidi" w:hint="default"/>
        <w:b/>
        <w:sz w:val="22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asciiTheme="minorHAnsi" w:hAnsiTheme="minorHAnsi" w:cstheme="minorBidi" w:hint="default"/>
        <w:b/>
        <w:sz w:val="22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asciiTheme="minorHAnsi" w:hAnsiTheme="minorHAnsi" w:cstheme="minorBidi" w:hint="default"/>
        <w:b/>
        <w:sz w:val="22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asciiTheme="minorHAnsi" w:hAnsiTheme="minorHAnsi" w:cstheme="minorBidi" w:hint="default"/>
        <w:b/>
        <w:sz w:val="22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asciiTheme="minorHAnsi" w:hAnsiTheme="minorHAnsi" w:cstheme="minorBidi" w:hint="default"/>
        <w:b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asciiTheme="minorHAnsi" w:hAnsiTheme="minorHAnsi" w:cstheme="minorBidi" w:hint="default"/>
        <w:b/>
        <w:sz w:val="22"/>
      </w:rPr>
    </w:lvl>
  </w:abstractNum>
  <w:abstractNum w:abstractNumId="4" w15:restartNumberingAfterBreak="0">
    <w:nsid w:val="0FAC6CE1"/>
    <w:multiLevelType w:val="hybridMultilevel"/>
    <w:tmpl w:val="89540590"/>
    <w:lvl w:ilvl="0" w:tplc="1558368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9623F"/>
    <w:multiLevelType w:val="hybridMultilevel"/>
    <w:tmpl w:val="891C5BD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5C1AA6"/>
    <w:multiLevelType w:val="hybridMultilevel"/>
    <w:tmpl w:val="22A0A78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7C5C73"/>
    <w:multiLevelType w:val="multilevel"/>
    <w:tmpl w:val="E7A2B5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14A2416F"/>
    <w:multiLevelType w:val="hybridMultilevel"/>
    <w:tmpl w:val="154C6ABA"/>
    <w:lvl w:ilvl="0" w:tplc="BBFC307A">
      <w:start w:val="1"/>
      <w:numFmt w:val="decimal"/>
      <w:lvlText w:val="3.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254E7F"/>
    <w:multiLevelType w:val="hybridMultilevel"/>
    <w:tmpl w:val="1770A4BA"/>
    <w:lvl w:ilvl="0" w:tplc="9D1240D2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8F2E0F"/>
    <w:multiLevelType w:val="multilevel"/>
    <w:tmpl w:val="6DE2D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7791F97"/>
    <w:multiLevelType w:val="multilevel"/>
    <w:tmpl w:val="53E4D6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18093885"/>
    <w:multiLevelType w:val="hybridMultilevel"/>
    <w:tmpl w:val="8DEE46F4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3F53B0"/>
    <w:multiLevelType w:val="hybridMultilevel"/>
    <w:tmpl w:val="8848D0D4"/>
    <w:lvl w:ilvl="0" w:tplc="9AB23FF0">
      <w:start w:val="1"/>
      <w:numFmt w:val="decimal"/>
      <w:lvlText w:val="4.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0D626D"/>
    <w:multiLevelType w:val="hybridMultilevel"/>
    <w:tmpl w:val="5BBA43F2"/>
    <w:lvl w:ilvl="0" w:tplc="0425000F">
      <w:start w:val="1"/>
      <w:numFmt w:val="decimal"/>
      <w:lvlText w:val="%1."/>
      <w:lvlJc w:val="left"/>
      <w:pPr>
        <w:ind w:left="1440" w:hanging="360"/>
      </w:p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</w:lvl>
    <w:lvl w:ilvl="3" w:tplc="0425000F" w:tentative="1">
      <w:start w:val="1"/>
      <w:numFmt w:val="decimal"/>
      <w:lvlText w:val="%4."/>
      <w:lvlJc w:val="left"/>
      <w:pPr>
        <w:ind w:left="3600" w:hanging="360"/>
      </w:p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</w:lvl>
    <w:lvl w:ilvl="6" w:tplc="0425000F" w:tentative="1">
      <w:start w:val="1"/>
      <w:numFmt w:val="decimal"/>
      <w:lvlText w:val="%7."/>
      <w:lvlJc w:val="left"/>
      <w:pPr>
        <w:ind w:left="5760" w:hanging="360"/>
      </w:p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E4E3B8E"/>
    <w:multiLevelType w:val="hybridMultilevel"/>
    <w:tmpl w:val="A24CE4C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EA752B"/>
    <w:multiLevelType w:val="multilevel"/>
    <w:tmpl w:val="8A8EFE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 w15:restartNumberingAfterBreak="0">
    <w:nsid w:val="219172E9"/>
    <w:multiLevelType w:val="multilevel"/>
    <w:tmpl w:val="1D86EDD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279D68CB"/>
    <w:multiLevelType w:val="hybridMultilevel"/>
    <w:tmpl w:val="D40EBA2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EA6DBA"/>
    <w:multiLevelType w:val="hybridMultilevel"/>
    <w:tmpl w:val="4034755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2F595F"/>
    <w:multiLevelType w:val="multilevel"/>
    <w:tmpl w:val="D7C66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EB22E59"/>
    <w:multiLevelType w:val="multilevel"/>
    <w:tmpl w:val="9AEAA336"/>
    <w:lvl w:ilvl="0">
      <w:start w:val="15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03D57B7"/>
    <w:multiLevelType w:val="multilevel"/>
    <w:tmpl w:val="BEFEBE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07F3FFC"/>
    <w:multiLevelType w:val="multilevel"/>
    <w:tmpl w:val="ED3E2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8D92922"/>
    <w:multiLevelType w:val="hybridMultilevel"/>
    <w:tmpl w:val="4A587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622AC1"/>
    <w:multiLevelType w:val="multilevel"/>
    <w:tmpl w:val="D50CA7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2026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 w15:restartNumberingAfterBreak="0">
    <w:nsid w:val="3CEC6088"/>
    <w:multiLevelType w:val="multilevel"/>
    <w:tmpl w:val="12F24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DAE6DE6"/>
    <w:multiLevelType w:val="hybridMultilevel"/>
    <w:tmpl w:val="423423C2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D34215"/>
    <w:multiLevelType w:val="hybridMultilevel"/>
    <w:tmpl w:val="BFE2ED8A"/>
    <w:lvl w:ilvl="0" w:tplc="E834AC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D92613"/>
    <w:multiLevelType w:val="hybridMultilevel"/>
    <w:tmpl w:val="01BE4FC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7A1AEE"/>
    <w:multiLevelType w:val="hybridMultilevel"/>
    <w:tmpl w:val="51C6694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FC600E"/>
    <w:multiLevelType w:val="hybridMultilevel"/>
    <w:tmpl w:val="3376B00E"/>
    <w:lvl w:ilvl="0" w:tplc="5C56EC84">
      <w:start w:val="1"/>
      <w:numFmt w:val="lowerLetter"/>
      <w:lvlText w:val="%1."/>
      <w:lvlJc w:val="left"/>
      <w:pPr>
        <w:ind w:left="1416" w:hanging="696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85533E5"/>
    <w:multiLevelType w:val="hybridMultilevel"/>
    <w:tmpl w:val="7CE4C3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C0C3F41"/>
    <w:multiLevelType w:val="hybridMultilevel"/>
    <w:tmpl w:val="4FA0415E"/>
    <w:lvl w:ilvl="0" w:tplc="042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3546DE"/>
    <w:multiLevelType w:val="hybridMultilevel"/>
    <w:tmpl w:val="CA6870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D062DDB"/>
    <w:multiLevelType w:val="multilevel"/>
    <w:tmpl w:val="DE9A5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17D73ED"/>
    <w:multiLevelType w:val="multilevel"/>
    <w:tmpl w:val="43A2FA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7" w15:restartNumberingAfterBreak="0">
    <w:nsid w:val="5520659A"/>
    <w:multiLevelType w:val="hybridMultilevel"/>
    <w:tmpl w:val="FB047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397087"/>
    <w:multiLevelType w:val="multilevel"/>
    <w:tmpl w:val="95D8E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7434410"/>
    <w:multiLevelType w:val="hybridMultilevel"/>
    <w:tmpl w:val="DEAE6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521A09"/>
    <w:multiLevelType w:val="hybridMultilevel"/>
    <w:tmpl w:val="0D1AEC8C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5F0079"/>
    <w:multiLevelType w:val="hybridMultilevel"/>
    <w:tmpl w:val="F8882CE6"/>
    <w:lvl w:ilvl="0" w:tplc="1BEEC200">
      <w:start w:val="5785"/>
      <w:numFmt w:val="bullet"/>
      <w:lvlText w:val="-"/>
      <w:lvlJc w:val="left"/>
      <w:pPr>
        <w:ind w:left="720" w:hanging="360"/>
      </w:pPr>
      <w:rPr>
        <w:rFonts w:ascii="Montserrat Light" w:eastAsia="Arial Unicode MS" w:hAnsi="Montserrat Light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0E0D42"/>
    <w:multiLevelType w:val="hybridMultilevel"/>
    <w:tmpl w:val="236E7614"/>
    <w:lvl w:ilvl="0" w:tplc="3CD884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D1318A"/>
    <w:multiLevelType w:val="hybridMultilevel"/>
    <w:tmpl w:val="5074F936"/>
    <w:lvl w:ilvl="0" w:tplc="71BE1D38">
      <w:start w:val="1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476D48"/>
    <w:multiLevelType w:val="multilevel"/>
    <w:tmpl w:val="4530B5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2026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5" w15:restartNumberingAfterBreak="0">
    <w:nsid w:val="7AA9665A"/>
    <w:multiLevelType w:val="multilevel"/>
    <w:tmpl w:val="A7FCDC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–"/>
      <w:lvlJc w:val="left"/>
      <w:pPr>
        <w:ind w:left="792" w:hanging="432"/>
      </w:pPr>
      <w:rPr>
        <w:rFonts w:ascii="Arial Narrow" w:hAnsi="Arial Narro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B832CFE"/>
    <w:multiLevelType w:val="multilevel"/>
    <w:tmpl w:val="81949D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lowerLetter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7" w15:restartNumberingAfterBreak="0">
    <w:nsid w:val="7FD60D90"/>
    <w:multiLevelType w:val="multilevel"/>
    <w:tmpl w:val="FE50DC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39"/>
  </w:num>
  <w:num w:numId="2">
    <w:abstractNumId w:val="24"/>
  </w:num>
  <w:num w:numId="3">
    <w:abstractNumId w:val="12"/>
  </w:num>
  <w:num w:numId="4">
    <w:abstractNumId w:val="27"/>
  </w:num>
  <w:num w:numId="5">
    <w:abstractNumId w:val="6"/>
  </w:num>
  <w:num w:numId="6">
    <w:abstractNumId w:val="19"/>
  </w:num>
  <w:num w:numId="7">
    <w:abstractNumId w:val="3"/>
  </w:num>
  <w:num w:numId="8">
    <w:abstractNumId w:val="46"/>
  </w:num>
  <w:num w:numId="9">
    <w:abstractNumId w:val="8"/>
  </w:num>
  <w:num w:numId="10">
    <w:abstractNumId w:val="13"/>
  </w:num>
  <w:num w:numId="11">
    <w:abstractNumId w:val="45"/>
  </w:num>
  <w:num w:numId="12">
    <w:abstractNumId w:val="0"/>
  </w:num>
  <w:num w:numId="13">
    <w:abstractNumId w:val="21"/>
  </w:num>
  <w:num w:numId="14">
    <w:abstractNumId w:val="2"/>
  </w:num>
  <w:num w:numId="1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</w:num>
  <w:num w:numId="17">
    <w:abstractNumId w:val="20"/>
  </w:num>
  <w:num w:numId="18">
    <w:abstractNumId w:val="42"/>
  </w:num>
  <w:num w:numId="19">
    <w:abstractNumId w:val="33"/>
  </w:num>
  <w:num w:numId="20">
    <w:abstractNumId w:val="18"/>
  </w:num>
  <w:num w:numId="21">
    <w:abstractNumId w:val="41"/>
  </w:num>
  <w:num w:numId="22">
    <w:abstractNumId w:val="9"/>
  </w:num>
  <w:num w:numId="23">
    <w:abstractNumId w:val="43"/>
  </w:num>
  <w:num w:numId="24">
    <w:abstractNumId w:val="37"/>
  </w:num>
  <w:num w:numId="25">
    <w:abstractNumId w:val="4"/>
  </w:num>
  <w:num w:numId="26">
    <w:abstractNumId w:val="15"/>
  </w:num>
  <w:num w:numId="2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</w:num>
  <w:num w:numId="29">
    <w:abstractNumId w:val="17"/>
  </w:num>
  <w:num w:numId="30">
    <w:abstractNumId w:val="31"/>
  </w:num>
  <w:num w:numId="31">
    <w:abstractNumId w:val="38"/>
  </w:num>
  <w:num w:numId="32">
    <w:abstractNumId w:val="28"/>
  </w:num>
  <w:num w:numId="33">
    <w:abstractNumId w:val="26"/>
  </w:num>
  <w:num w:numId="34">
    <w:abstractNumId w:val="35"/>
  </w:num>
  <w:num w:numId="35">
    <w:abstractNumId w:val="16"/>
  </w:num>
  <w:num w:numId="36">
    <w:abstractNumId w:val="11"/>
  </w:num>
  <w:num w:numId="37">
    <w:abstractNumId w:val="36"/>
  </w:num>
  <w:num w:numId="38">
    <w:abstractNumId w:val="7"/>
  </w:num>
  <w:num w:numId="39">
    <w:abstractNumId w:val="47"/>
  </w:num>
  <w:num w:numId="40">
    <w:abstractNumId w:val="44"/>
  </w:num>
  <w:num w:numId="41">
    <w:abstractNumId w:val="25"/>
  </w:num>
  <w:num w:numId="42">
    <w:abstractNumId w:val="34"/>
  </w:num>
  <w:num w:numId="43">
    <w:abstractNumId w:val="30"/>
  </w:num>
  <w:num w:numId="44">
    <w:abstractNumId w:val="10"/>
  </w:num>
  <w:num w:numId="45">
    <w:abstractNumId w:val="1"/>
  </w:num>
  <w:num w:numId="46">
    <w:abstractNumId w:val="29"/>
  </w:num>
  <w:num w:numId="47">
    <w:abstractNumId w:val="14"/>
  </w:num>
  <w:num w:numId="48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F52"/>
    <w:rsid w:val="0000439B"/>
    <w:rsid w:val="000077D3"/>
    <w:rsid w:val="000103E3"/>
    <w:rsid w:val="0001542F"/>
    <w:rsid w:val="000158E1"/>
    <w:rsid w:val="000170B0"/>
    <w:rsid w:val="00021FC2"/>
    <w:rsid w:val="00025CDD"/>
    <w:rsid w:val="00035914"/>
    <w:rsid w:val="00036978"/>
    <w:rsid w:val="000548B3"/>
    <w:rsid w:val="00056082"/>
    <w:rsid w:val="00063D63"/>
    <w:rsid w:val="00067885"/>
    <w:rsid w:val="0007604D"/>
    <w:rsid w:val="00076783"/>
    <w:rsid w:val="000A6AD4"/>
    <w:rsid w:val="000B233C"/>
    <w:rsid w:val="000D1BA7"/>
    <w:rsid w:val="00106ABF"/>
    <w:rsid w:val="00107C01"/>
    <w:rsid w:val="00113623"/>
    <w:rsid w:val="00115FB9"/>
    <w:rsid w:val="00116F52"/>
    <w:rsid w:val="00123325"/>
    <w:rsid w:val="00127B3E"/>
    <w:rsid w:val="00131F1B"/>
    <w:rsid w:val="00132ACC"/>
    <w:rsid w:val="00134F08"/>
    <w:rsid w:val="0013661D"/>
    <w:rsid w:val="00137741"/>
    <w:rsid w:val="001423DB"/>
    <w:rsid w:val="00143A90"/>
    <w:rsid w:val="00144DD8"/>
    <w:rsid w:val="0016440E"/>
    <w:rsid w:val="001703B2"/>
    <w:rsid w:val="001824A8"/>
    <w:rsid w:val="00183651"/>
    <w:rsid w:val="0018656A"/>
    <w:rsid w:val="00190249"/>
    <w:rsid w:val="0019147B"/>
    <w:rsid w:val="00195FDC"/>
    <w:rsid w:val="0019792C"/>
    <w:rsid w:val="001A0E28"/>
    <w:rsid w:val="001C0D44"/>
    <w:rsid w:val="001C2CDB"/>
    <w:rsid w:val="001C2E0D"/>
    <w:rsid w:val="001E4DB0"/>
    <w:rsid w:val="001E560D"/>
    <w:rsid w:val="001E68A4"/>
    <w:rsid w:val="001F3876"/>
    <w:rsid w:val="001F3C6F"/>
    <w:rsid w:val="00200C47"/>
    <w:rsid w:val="002013B1"/>
    <w:rsid w:val="00205082"/>
    <w:rsid w:val="002128D0"/>
    <w:rsid w:val="00213786"/>
    <w:rsid w:val="00216A6E"/>
    <w:rsid w:val="00217545"/>
    <w:rsid w:val="0021778E"/>
    <w:rsid w:val="0022624E"/>
    <w:rsid w:val="00227063"/>
    <w:rsid w:val="00234890"/>
    <w:rsid w:val="00236D96"/>
    <w:rsid w:val="002479A1"/>
    <w:rsid w:val="002556B7"/>
    <w:rsid w:val="00255BC1"/>
    <w:rsid w:val="002568B4"/>
    <w:rsid w:val="00265008"/>
    <w:rsid w:val="0026547B"/>
    <w:rsid w:val="002757D8"/>
    <w:rsid w:val="002764FF"/>
    <w:rsid w:val="002804A0"/>
    <w:rsid w:val="00283F9A"/>
    <w:rsid w:val="00293608"/>
    <w:rsid w:val="00294FB4"/>
    <w:rsid w:val="002972E7"/>
    <w:rsid w:val="002C084A"/>
    <w:rsid w:val="002C1AAF"/>
    <w:rsid w:val="002C2232"/>
    <w:rsid w:val="002C3B5F"/>
    <w:rsid w:val="002C3CD9"/>
    <w:rsid w:val="002D10BC"/>
    <w:rsid w:val="002D6CBA"/>
    <w:rsid w:val="002E0CF8"/>
    <w:rsid w:val="002E2FB4"/>
    <w:rsid w:val="00304E2D"/>
    <w:rsid w:val="00306A77"/>
    <w:rsid w:val="003207E2"/>
    <w:rsid w:val="00320FB8"/>
    <w:rsid w:val="003225CB"/>
    <w:rsid w:val="00334EC6"/>
    <w:rsid w:val="0033515B"/>
    <w:rsid w:val="00336D11"/>
    <w:rsid w:val="0034159B"/>
    <w:rsid w:val="00344CCD"/>
    <w:rsid w:val="003476A6"/>
    <w:rsid w:val="00351265"/>
    <w:rsid w:val="00355048"/>
    <w:rsid w:val="00367265"/>
    <w:rsid w:val="0037203D"/>
    <w:rsid w:val="003745CB"/>
    <w:rsid w:val="003765F4"/>
    <w:rsid w:val="00376BF5"/>
    <w:rsid w:val="00377E85"/>
    <w:rsid w:val="00383677"/>
    <w:rsid w:val="003840AE"/>
    <w:rsid w:val="00392163"/>
    <w:rsid w:val="00395B07"/>
    <w:rsid w:val="003A3699"/>
    <w:rsid w:val="003A5060"/>
    <w:rsid w:val="003A63CD"/>
    <w:rsid w:val="003B4463"/>
    <w:rsid w:val="003B5D47"/>
    <w:rsid w:val="003C0B84"/>
    <w:rsid w:val="003C68B8"/>
    <w:rsid w:val="003D00B8"/>
    <w:rsid w:val="003D2F32"/>
    <w:rsid w:val="003D473D"/>
    <w:rsid w:val="003E739F"/>
    <w:rsid w:val="003F1BC1"/>
    <w:rsid w:val="003F74F9"/>
    <w:rsid w:val="0041181D"/>
    <w:rsid w:val="00413A5C"/>
    <w:rsid w:val="00414079"/>
    <w:rsid w:val="00415335"/>
    <w:rsid w:val="00416690"/>
    <w:rsid w:val="00420293"/>
    <w:rsid w:val="004525CB"/>
    <w:rsid w:val="00461397"/>
    <w:rsid w:val="00490A5B"/>
    <w:rsid w:val="00490D59"/>
    <w:rsid w:val="00496DDD"/>
    <w:rsid w:val="004B1C8A"/>
    <w:rsid w:val="004B30F5"/>
    <w:rsid w:val="004B3FBB"/>
    <w:rsid w:val="004C2984"/>
    <w:rsid w:val="004D0BA5"/>
    <w:rsid w:val="004E1979"/>
    <w:rsid w:val="004E5578"/>
    <w:rsid w:val="004E5BE8"/>
    <w:rsid w:val="004E787F"/>
    <w:rsid w:val="004E7C1C"/>
    <w:rsid w:val="004F6B2D"/>
    <w:rsid w:val="0050468B"/>
    <w:rsid w:val="005158C2"/>
    <w:rsid w:val="0051650E"/>
    <w:rsid w:val="0051694C"/>
    <w:rsid w:val="00516D8A"/>
    <w:rsid w:val="00516FD1"/>
    <w:rsid w:val="00526C09"/>
    <w:rsid w:val="00526D75"/>
    <w:rsid w:val="00527965"/>
    <w:rsid w:val="00535F76"/>
    <w:rsid w:val="00542AA9"/>
    <w:rsid w:val="00550336"/>
    <w:rsid w:val="00556D2F"/>
    <w:rsid w:val="00560F32"/>
    <w:rsid w:val="00561C08"/>
    <w:rsid w:val="00563DE8"/>
    <w:rsid w:val="005779DB"/>
    <w:rsid w:val="00584873"/>
    <w:rsid w:val="005860A3"/>
    <w:rsid w:val="00586708"/>
    <w:rsid w:val="00586AF0"/>
    <w:rsid w:val="00591520"/>
    <w:rsid w:val="005966FA"/>
    <w:rsid w:val="00597492"/>
    <w:rsid w:val="005A19E2"/>
    <w:rsid w:val="005B1000"/>
    <w:rsid w:val="005B2D1C"/>
    <w:rsid w:val="005C207A"/>
    <w:rsid w:val="005C372A"/>
    <w:rsid w:val="005C5E54"/>
    <w:rsid w:val="005D4134"/>
    <w:rsid w:val="005D66F1"/>
    <w:rsid w:val="005E217A"/>
    <w:rsid w:val="005E3684"/>
    <w:rsid w:val="005E4695"/>
    <w:rsid w:val="005F320A"/>
    <w:rsid w:val="00601A56"/>
    <w:rsid w:val="00603921"/>
    <w:rsid w:val="00612D94"/>
    <w:rsid w:val="00622E58"/>
    <w:rsid w:val="00623CE1"/>
    <w:rsid w:val="006244ED"/>
    <w:rsid w:val="00631A7E"/>
    <w:rsid w:val="00635564"/>
    <w:rsid w:val="00645CFC"/>
    <w:rsid w:val="006469CD"/>
    <w:rsid w:val="00646DA5"/>
    <w:rsid w:val="00647133"/>
    <w:rsid w:val="00654028"/>
    <w:rsid w:val="00655036"/>
    <w:rsid w:val="006639BC"/>
    <w:rsid w:val="00672705"/>
    <w:rsid w:val="00675818"/>
    <w:rsid w:val="00686657"/>
    <w:rsid w:val="00693181"/>
    <w:rsid w:val="006938A8"/>
    <w:rsid w:val="006A65F3"/>
    <w:rsid w:val="006B1E10"/>
    <w:rsid w:val="006B1E70"/>
    <w:rsid w:val="006B4C71"/>
    <w:rsid w:val="006C1C11"/>
    <w:rsid w:val="006E6BBB"/>
    <w:rsid w:val="006F6BFB"/>
    <w:rsid w:val="00704B93"/>
    <w:rsid w:val="00711049"/>
    <w:rsid w:val="0071144D"/>
    <w:rsid w:val="00730455"/>
    <w:rsid w:val="00732471"/>
    <w:rsid w:val="00740A60"/>
    <w:rsid w:val="007479E4"/>
    <w:rsid w:val="00750A85"/>
    <w:rsid w:val="00751C4F"/>
    <w:rsid w:val="007650D8"/>
    <w:rsid w:val="00773919"/>
    <w:rsid w:val="00775851"/>
    <w:rsid w:val="007811D6"/>
    <w:rsid w:val="00781E77"/>
    <w:rsid w:val="0078245B"/>
    <w:rsid w:val="007A3494"/>
    <w:rsid w:val="007A6502"/>
    <w:rsid w:val="007A74EA"/>
    <w:rsid w:val="007A7CD4"/>
    <w:rsid w:val="007B0BF1"/>
    <w:rsid w:val="007B2CCB"/>
    <w:rsid w:val="007B3269"/>
    <w:rsid w:val="007B33E6"/>
    <w:rsid w:val="007B7BB9"/>
    <w:rsid w:val="007C0EEE"/>
    <w:rsid w:val="007C1784"/>
    <w:rsid w:val="007C3173"/>
    <w:rsid w:val="007D53EC"/>
    <w:rsid w:val="007E72E1"/>
    <w:rsid w:val="007E774F"/>
    <w:rsid w:val="007F22F9"/>
    <w:rsid w:val="007F3964"/>
    <w:rsid w:val="007F6B11"/>
    <w:rsid w:val="007F7B70"/>
    <w:rsid w:val="00804922"/>
    <w:rsid w:val="00806B2F"/>
    <w:rsid w:val="00812C46"/>
    <w:rsid w:val="008134DC"/>
    <w:rsid w:val="0081470C"/>
    <w:rsid w:val="00822AAA"/>
    <w:rsid w:val="00822C79"/>
    <w:rsid w:val="00827908"/>
    <w:rsid w:val="00830CBD"/>
    <w:rsid w:val="00832105"/>
    <w:rsid w:val="0085151D"/>
    <w:rsid w:val="008710CD"/>
    <w:rsid w:val="008710D8"/>
    <w:rsid w:val="00873840"/>
    <w:rsid w:val="00876A23"/>
    <w:rsid w:val="00880345"/>
    <w:rsid w:val="008820C0"/>
    <w:rsid w:val="00883A8E"/>
    <w:rsid w:val="00883C3D"/>
    <w:rsid w:val="00886310"/>
    <w:rsid w:val="00887A97"/>
    <w:rsid w:val="00890C8D"/>
    <w:rsid w:val="008946B8"/>
    <w:rsid w:val="008B340C"/>
    <w:rsid w:val="008B352D"/>
    <w:rsid w:val="008B433E"/>
    <w:rsid w:val="008B623D"/>
    <w:rsid w:val="008C04E8"/>
    <w:rsid w:val="008C7458"/>
    <w:rsid w:val="008C76DB"/>
    <w:rsid w:val="008E0048"/>
    <w:rsid w:val="008E1D88"/>
    <w:rsid w:val="008F1160"/>
    <w:rsid w:val="008F2F48"/>
    <w:rsid w:val="008F7152"/>
    <w:rsid w:val="00900C78"/>
    <w:rsid w:val="00903AEF"/>
    <w:rsid w:val="00915658"/>
    <w:rsid w:val="009239A0"/>
    <w:rsid w:val="0093072F"/>
    <w:rsid w:val="009318BE"/>
    <w:rsid w:val="00941E0F"/>
    <w:rsid w:val="0094799A"/>
    <w:rsid w:val="00957845"/>
    <w:rsid w:val="009641CD"/>
    <w:rsid w:val="009700AB"/>
    <w:rsid w:val="00973BF1"/>
    <w:rsid w:val="00974F8B"/>
    <w:rsid w:val="0098507C"/>
    <w:rsid w:val="00992576"/>
    <w:rsid w:val="009A4513"/>
    <w:rsid w:val="009A49B9"/>
    <w:rsid w:val="009B476C"/>
    <w:rsid w:val="009B6FE9"/>
    <w:rsid w:val="009D3010"/>
    <w:rsid w:val="009D42AC"/>
    <w:rsid w:val="009D6DF7"/>
    <w:rsid w:val="009E0B25"/>
    <w:rsid w:val="009E237F"/>
    <w:rsid w:val="009E4BDA"/>
    <w:rsid w:val="009F6DC5"/>
    <w:rsid w:val="00A00E00"/>
    <w:rsid w:val="00A139D7"/>
    <w:rsid w:val="00A13ED0"/>
    <w:rsid w:val="00A25BC2"/>
    <w:rsid w:val="00A34B73"/>
    <w:rsid w:val="00A40920"/>
    <w:rsid w:val="00A469AC"/>
    <w:rsid w:val="00A559FC"/>
    <w:rsid w:val="00A56073"/>
    <w:rsid w:val="00A57D3F"/>
    <w:rsid w:val="00A614C4"/>
    <w:rsid w:val="00A61E75"/>
    <w:rsid w:val="00A6701F"/>
    <w:rsid w:val="00A7727A"/>
    <w:rsid w:val="00A872D2"/>
    <w:rsid w:val="00AA21F8"/>
    <w:rsid w:val="00AA2E4C"/>
    <w:rsid w:val="00AA44D8"/>
    <w:rsid w:val="00AC1D7A"/>
    <w:rsid w:val="00AC6864"/>
    <w:rsid w:val="00AD3093"/>
    <w:rsid w:val="00AD66B6"/>
    <w:rsid w:val="00AE2509"/>
    <w:rsid w:val="00B0724A"/>
    <w:rsid w:val="00B12C83"/>
    <w:rsid w:val="00B17FEB"/>
    <w:rsid w:val="00B21767"/>
    <w:rsid w:val="00B2222F"/>
    <w:rsid w:val="00B36AFB"/>
    <w:rsid w:val="00B446E4"/>
    <w:rsid w:val="00B45F05"/>
    <w:rsid w:val="00B633E7"/>
    <w:rsid w:val="00B7685E"/>
    <w:rsid w:val="00B82ABF"/>
    <w:rsid w:val="00B84F4F"/>
    <w:rsid w:val="00B91310"/>
    <w:rsid w:val="00B936CF"/>
    <w:rsid w:val="00BA4CEC"/>
    <w:rsid w:val="00BB0462"/>
    <w:rsid w:val="00BB5A73"/>
    <w:rsid w:val="00BB5CCE"/>
    <w:rsid w:val="00BB6270"/>
    <w:rsid w:val="00BC29C5"/>
    <w:rsid w:val="00BC3CAF"/>
    <w:rsid w:val="00BD1221"/>
    <w:rsid w:val="00BD3A5E"/>
    <w:rsid w:val="00BD53DF"/>
    <w:rsid w:val="00BD5750"/>
    <w:rsid w:val="00BE5BF1"/>
    <w:rsid w:val="00BF11AD"/>
    <w:rsid w:val="00C05EEE"/>
    <w:rsid w:val="00C122C2"/>
    <w:rsid w:val="00C26641"/>
    <w:rsid w:val="00C33280"/>
    <w:rsid w:val="00C33FCF"/>
    <w:rsid w:val="00C43D55"/>
    <w:rsid w:val="00C521D1"/>
    <w:rsid w:val="00C72015"/>
    <w:rsid w:val="00C74658"/>
    <w:rsid w:val="00C94121"/>
    <w:rsid w:val="00C949B7"/>
    <w:rsid w:val="00C95A84"/>
    <w:rsid w:val="00C976DC"/>
    <w:rsid w:val="00C977D3"/>
    <w:rsid w:val="00CA0C96"/>
    <w:rsid w:val="00CA11BF"/>
    <w:rsid w:val="00CA15D4"/>
    <w:rsid w:val="00CA76E7"/>
    <w:rsid w:val="00CC657E"/>
    <w:rsid w:val="00CD1F51"/>
    <w:rsid w:val="00CD6D39"/>
    <w:rsid w:val="00CE1F2F"/>
    <w:rsid w:val="00CE36EE"/>
    <w:rsid w:val="00CE6515"/>
    <w:rsid w:val="00CE75D4"/>
    <w:rsid w:val="00CF03A6"/>
    <w:rsid w:val="00CF406B"/>
    <w:rsid w:val="00CF46EB"/>
    <w:rsid w:val="00CF5B33"/>
    <w:rsid w:val="00D01057"/>
    <w:rsid w:val="00D03BCA"/>
    <w:rsid w:val="00D03F7B"/>
    <w:rsid w:val="00D17271"/>
    <w:rsid w:val="00D31A57"/>
    <w:rsid w:val="00D427B3"/>
    <w:rsid w:val="00D43AE7"/>
    <w:rsid w:val="00D454D2"/>
    <w:rsid w:val="00D47EB8"/>
    <w:rsid w:val="00D70E2D"/>
    <w:rsid w:val="00D71E62"/>
    <w:rsid w:val="00D74758"/>
    <w:rsid w:val="00D90586"/>
    <w:rsid w:val="00D9140F"/>
    <w:rsid w:val="00D9799C"/>
    <w:rsid w:val="00DA0631"/>
    <w:rsid w:val="00DA3CDD"/>
    <w:rsid w:val="00DB1475"/>
    <w:rsid w:val="00DD36E9"/>
    <w:rsid w:val="00DD36F1"/>
    <w:rsid w:val="00DD5C3F"/>
    <w:rsid w:val="00DD700E"/>
    <w:rsid w:val="00DE0B8A"/>
    <w:rsid w:val="00DE5C6C"/>
    <w:rsid w:val="00DF257D"/>
    <w:rsid w:val="00DF62C1"/>
    <w:rsid w:val="00E05816"/>
    <w:rsid w:val="00E13453"/>
    <w:rsid w:val="00E42737"/>
    <w:rsid w:val="00E43471"/>
    <w:rsid w:val="00E467E6"/>
    <w:rsid w:val="00E469F4"/>
    <w:rsid w:val="00E54FD4"/>
    <w:rsid w:val="00E6147B"/>
    <w:rsid w:val="00E623F0"/>
    <w:rsid w:val="00E66FEA"/>
    <w:rsid w:val="00E71F66"/>
    <w:rsid w:val="00E72725"/>
    <w:rsid w:val="00E8152D"/>
    <w:rsid w:val="00E84C79"/>
    <w:rsid w:val="00E85029"/>
    <w:rsid w:val="00E97E4B"/>
    <w:rsid w:val="00EA3555"/>
    <w:rsid w:val="00EA48AA"/>
    <w:rsid w:val="00EB1B55"/>
    <w:rsid w:val="00EB2114"/>
    <w:rsid w:val="00EB75AB"/>
    <w:rsid w:val="00EC4E40"/>
    <w:rsid w:val="00EC5D8C"/>
    <w:rsid w:val="00EC6B51"/>
    <w:rsid w:val="00EE28E7"/>
    <w:rsid w:val="00EF0EAE"/>
    <w:rsid w:val="00EF121F"/>
    <w:rsid w:val="00F206D6"/>
    <w:rsid w:val="00F264B9"/>
    <w:rsid w:val="00F30668"/>
    <w:rsid w:val="00F3084D"/>
    <w:rsid w:val="00F326EF"/>
    <w:rsid w:val="00F32BCD"/>
    <w:rsid w:val="00F52165"/>
    <w:rsid w:val="00F5344E"/>
    <w:rsid w:val="00F57B00"/>
    <w:rsid w:val="00F62DDC"/>
    <w:rsid w:val="00F65244"/>
    <w:rsid w:val="00F654F6"/>
    <w:rsid w:val="00F65DE4"/>
    <w:rsid w:val="00F6768A"/>
    <w:rsid w:val="00F702A5"/>
    <w:rsid w:val="00F74B91"/>
    <w:rsid w:val="00F91F53"/>
    <w:rsid w:val="00F97EB3"/>
    <w:rsid w:val="00FA003A"/>
    <w:rsid w:val="00FA127D"/>
    <w:rsid w:val="00FA1A45"/>
    <w:rsid w:val="00FA371D"/>
    <w:rsid w:val="00FC1B4F"/>
    <w:rsid w:val="00FC521F"/>
    <w:rsid w:val="00FC697B"/>
    <w:rsid w:val="00FC78A4"/>
    <w:rsid w:val="00FD7607"/>
    <w:rsid w:val="00FE1AFF"/>
    <w:rsid w:val="00FE20AE"/>
    <w:rsid w:val="00FE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69EBB81-F587-4056-BCE5-F4518738D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8946B8"/>
    <w:pPr>
      <w:spacing w:after="200" w:line="276" w:lineRule="auto"/>
    </w:pPr>
    <w:rPr>
      <w:sz w:val="22"/>
      <w:szCs w:val="22"/>
      <w:lang w:eastAsia="en-US"/>
    </w:rPr>
  </w:style>
  <w:style w:type="paragraph" w:styleId="Pealkiri1">
    <w:name w:val="heading 1"/>
    <w:basedOn w:val="Normaallaad"/>
    <w:next w:val="Normaallaad"/>
    <w:link w:val="Pealkiri1Mrk"/>
    <w:qFormat/>
    <w:rsid w:val="00C976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semiHidden/>
    <w:unhideWhenUsed/>
    <w:qFormat/>
    <w:rsid w:val="00DB147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730455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paragraph" w:styleId="Pealkiri4">
    <w:name w:val="heading 4"/>
    <w:basedOn w:val="Normaallaad"/>
    <w:next w:val="Normaallaad"/>
    <w:link w:val="Pealkiri4Mrk"/>
    <w:semiHidden/>
    <w:unhideWhenUsed/>
    <w:qFormat/>
    <w:rsid w:val="00FA371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Loendtabel6">
    <w:name w:val="Table List 6"/>
    <w:basedOn w:val="Normaaltabel"/>
    <w:rsid w:val="00F57B00"/>
    <w:pPr>
      <w:spacing w:after="120"/>
    </w:pPr>
    <w:rPr>
      <w:sz w:val="22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paragraph" w:styleId="Pis">
    <w:name w:val="header"/>
    <w:basedOn w:val="Normaallaad"/>
    <w:rsid w:val="00675818"/>
    <w:pPr>
      <w:tabs>
        <w:tab w:val="center" w:pos="4536"/>
        <w:tab w:val="right" w:pos="9072"/>
      </w:tabs>
    </w:pPr>
  </w:style>
  <w:style w:type="paragraph" w:styleId="Jalus">
    <w:name w:val="footer"/>
    <w:basedOn w:val="Normaallaad"/>
    <w:rsid w:val="00675818"/>
    <w:pPr>
      <w:tabs>
        <w:tab w:val="center" w:pos="4536"/>
        <w:tab w:val="right" w:pos="9072"/>
      </w:tabs>
    </w:pPr>
  </w:style>
  <w:style w:type="table" w:styleId="Kontuurtabel">
    <w:name w:val="Table Grid"/>
    <w:basedOn w:val="Normaaltabel"/>
    <w:uiPriority w:val="39"/>
    <w:rsid w:val="002175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rsid w:val="00355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rsid w:val="00355048"/>
    <w:rPr>
      <w:rFonts w:ascii="Tahoma" w:hAnsi="Tahoma" w:cs="Tahoma"/>
      <w:sz w:val="16"/>
      <w:szCs w:val="16"/>
      <w:lang w:eastAsia="en-US"/>
    </w:rPr>
  </w:style>
  <w:style w:type="character" w:styleId="Hperlink">
    <w:name w:val="Hyperlink"/>
    <w:basedOn w:val="Liguvaikefont"/>
    <w:uiPriority w:val="99"/>
    <w:rsid w:val="00D03BCA"/>
    <w:rPr>
      <w:color w:val="0000FF" w:themeColor="hyperlink"/>
      <w:u w:val="single"/>
    </w:rPr>
  </w:style>
  <w:style w:type="character" w:styleId="Rhutus">
    <w:name w:val="Emphasis"/>
    <w:basedOn w:val="Liguvaikefont"/>
    <w:uiPriority w:val="20"/>
    <w:qFormat/>
    <w:rsid w:val="00C976DC"/>
    <w:rPr>
      <w:i/>
      <w:iCs/>
    </w:rPr>
  </w:style>
  <w:style w:type="character" w:customStyle="1" w:styleId="Pealkiri1Mrk">
    <w:name w:val="Pealkiri 1 Märk"/>
    <w:basedOn w:val="Liguvaikefont"/>
    <w:link w:val="Pealkiri1"/>
    <w:rsid w:val="00C976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Tugev">
    <w:name w:val="Strong"/>
    <w:basedOn w:val="Liguvaikefont"/>
    <w:uiPriority w:val="22"/>
    <w:qFormat/>
    <w:rsid w:val="00C976DC"/>
    <w:rPr>
      <w:b/>
      <w:bCs/>
    </w:rPr>
  </w:style>
  <w:style w:type="paragraph" w:styleId="Alapealkiri">
    <w:name w:val="Subtitle"/>
    <w:basedOn w:val="Normaallaad"/>
    <w:next w:val="Normaallaad"/>
    <w:link w:val="AlapealkiriMrk"/>
    <w:qFormat/>
    <w:rsid w:val="00C976D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pealkiriMrk">
    <w:name w:val="Alapealkiri Märk"/>
    <w:basedOn w:val="Liguvaikefont"/>
    <w:link w:val="Alapealkiri"/>
    <w:rsid w:val="00C976D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Vahedeta">
    <w:name w:val="No Spacing"/>
    <w:link w:val="VahedetaMrk"/>
    <w:uiPriority w:val="1"/>
    <w:qFormat/>
    <w:rsid w:val="00C976DC"/>
    <w:rPr>
      <w:sz w:val="22"/>
      <w:szCs w:val="22"/>
      <w:lang w:eastAsia="en-US"/>
    </w:rPr>
  </w:style>
  <w:style w:type="paragraph" w:styleId="Loendilik">
    <w:name w:val="List Paragraph"/>
    <w:basedOn w:val="Normaallaad"/>
    <w:uiPriority w:val="34"/>
    <w:qFormat/>
    <w:rsid w:val="005C5E54"/>
    <w:pPr>
      <w:spacing w:after="0" w:line="240" w:lineRule="auto"/>
      <w:ind w:left="720"/>
      <w:contextualSpacing/>
    </w:pPr>
    <w:rPr>
      <w:rFonts w:eastAsiaTheme="minorHAnsi" w:cstheme="minorBidi"/>
      <w:sz w:val="24"/>
    </w:rPr>
  </w:style>
  <w:style w:type="character" w:customStyle="1" w:styleId="Pealkiri2Mrk">
    <w:name w:val="Pealkiri 2 Märk"/>
    <w:basedOn w:val="Liguvaikefont"/>
    <w:link w:val="Pealkiri2"/>
    <w:uiPriority w:val="9"/>
    <w:rsid w:val="00DB14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Kehatekst3">
    <w:name w:val="Body Text 3"/>
    <w:basedOn w:val="Normaallaad"/>
    <w:link w:val="Kehatekst3Mrk"/>
    <w:unhideWhenUsed/>
    <w:rsid w:val="00DB1475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eastAsia="Times New Roman"/>
      <w:sz w:val="24"/>
      <w:szCs w:val="20"/>
    </w:rPr>
  </w:style>
  <w:style w:type="character" w:customStyle="1" w:styleId="Kehatekst3Mrk">
    <w:name w:val="Kehatekst 3 Märk"/>
    <w:basedOn w:val="Liguvaikefont"/>
    <w:link w:val="Kehatekst3"/>
    <w:rsid w:val="00DB1475"/>
    <w:rPr>
      <w:rFonts w:eastAsia="Times New Roman"/>
      <w:sz w:val="24"/>
      <w:lang w:eastAsia="en-US"/>
    </w:rPr>
  </w:style>
  <w:style w:type="paragraph" w:customStyle="1" w:styleId="Default">
    <w:name w:val="Default"/>
    <w:rsid w:val="00DB1475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Pealkiri">
    <w:name w:val="Title"/>
    <w:basedOn w:val="Normaallaad"/>
    <w:next w:val="Normaallaad"/>
    <w:link w:val="PealkiriMrk"/>
    <w:qFormat/>
    <w:rsid w:val="0099257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rsid w:val="0099257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lid-translation">
    <w:name w:val="tlid-translation"/>
    <w:rsid w:val="008E0048"/>
  </w:style>
  <w:style w:type="character" w:customStyle="1" w:styleId="Pealkiri4Mrk">
    <w:name w:val="Pealkiri 4 Märk"/>
    <w:basedOn w:val="Liguvaikefont"/>
    <w:link w:val="Pealkiri4"/>
    <w:semiHidden/>
    <w:rsid w:val="00FA371D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paragraph" w:customStyle="1" w:styleId="Loendilik1">
    <w:name w:val="Loendi lõik1"/>
    <w:basedOn w:val="Normaallaad"/>
    <w:uiPriority w:val="34"/>
    <w:qFormat/>
    <w:rsid w:val="0041181D"/>
    <w:pPr>
      <w:ind w:left="720"/>
      <w:contextualSpacing/>
    </w:pPr>
    <w:rPr>
      <w:rFonts w:ascii="Calibri" w:hAnsi="Calibri"/>
    </w:rPr>
  </w:style>
  <w:style w:type="character" w:customStyle="1" w:styleId="fontstyle01">
    <w:name w:val="fontstyle01"/>
    <w:basedOn w:val="Liguvaikefont"/>
    <w:rsid w:val="008710D8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markedcontent">
    <w:name w:val="markedcontent"/>
    <w:basedOn w:val="Liguvaikefont"/>
    <w:rsid w:val="00344CCD"/>
  </w:style>
  <w:style w:type="character" w:customStyle="1" w:styleId="apple-tab-span">
    <w:name w:val="apple-tab-span"/>
    <w:basedOn w:val="Liguvaikefont"/>
    <w:rsid w:val="00E42737"/>
  </w:style>
  <w:style w:type="character" w:customStyle="1" w:styleId="textlinkinside">
    <w:name w:val="textlinkinside"/>
    <w:basedOn w:val="Liguvaikefont"/>
    <w:rsid w:val="00806B2F"/>
  </w:style>
  <w:style w:type="paragraph" w:styleId="Normaallaadveeb">
    <w:name w:val="Normal (Web)"/>
    <w:basedOn w:val="Normaallaad"/>
    <w:uiPriority w:val="99"/>
    <w:unhideWhenUsed/>
    <w:rsid w:val="008C04E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et-EE"/>
    </w:rPr>
  </w:style>
  <w:style w:type="paragraph" w:customStyle="1" w:styleId="doc-ti">
    <w:name w:val="doc-ti"/>
    <w:basedOn w:val="Normaallaad"/>
    <w:rsid w:val="008C04E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et-EE"/>
    </w:rPr>
  </w:style>
  <w:style w:type="paragraph" w:customStyle="1" w:styleId="Normal1">
    <w:name w:val="Normal1"/>
    <w:basedOn w:val="Normaallaad"/>
    <w:rsid w:val="008C04E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et-EE"/>
    </w:rPr>
  </w:style>
  <w:style w:type="character" w:customStyle="1" w:styleId="y2iqfc">
    <w:name w:val="y2iqfc"/>
    <w:basedOn w:val="Liguvaikefont"/>
    <w:rsid w:val="00883A8E"/>
  </w:style>
  <w:style w:type="character" w:customStyle="1" w:styleId="Pealkiri3Mrk">
    <w:name w:val="Pealkiri 3 Märk"/>
    <w:basedOn w:val="Liguvaikefont"/>
    <w:link w:val="Pealkiri3"/>
    <w:uiPriority w:val="9"/>
    <w:rsid w:val="0073045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paragraph" w:styleId="Lihttekst">
    <w:name w:val="Plain Text"/>
    <w:basedOn w:val="Normaallaad"/>
    <w:link w:val="LihttekstMrk"/>
    <w:unhideWhenUsed/>
    <w:rsid w:val="00AD3093"/>
    <w:pPr>
      <w:spacing w:after="0" w:line="240" w:lineRule="auto"/>
    </w:pPr>
    <w:rPr>
      <w:rFonts w:ascii="Calibri" w:eastAsia="Times New Roman" w:hAnsi="Calibri" w:cstheme="minorBidi"/>
      <w:kern w:val="2"/>
      <w:szCs w:val="21"/>
      <w:lang w:val="en-US"/>
      <w14:ligatures w14:val="standardContextual"/>
    </w:rPr>
  </w:style>
  <w:style w:type="character" w:customStyle="1" w:styleId="LihttekstMrk">
    <w:name w:val="Lihttekst Märk"/>
    <w:basedOn w:val="Liguvaikefont"/>
    <w:link w:val="Lihttekst"/>
    <w:uiPriority w:val="99"/>
    <w:rsid w:val="00AD3093"/>
    <w:rPr>
      <w:rFonts w:ascii="Calibri" w:eastAsia="Times New Roman" w:hAnsi="Calibri" w:cstheme="minorBidi"/>
      <w:kern w:val="2"/>
      <w:sz w:val="22"/>
      <w:szCs w:val="21"/>
      <w:lang w:val="en-US" w:eastAsia="en-US"/>
      <w14:ligatures w14:val="standardContextual"/>
    </w:rPr>
  </w:style>
  <w:style w:type="paragraph" w:customStyle="1" w:styleId="Keskminekoordinaatvrk21">
    <w:name w:val="Keskmine koordinaatvõrk 21"/>
    <w:qFormat/>
    <w:rsid w:val="00255BC1"/>
    <w:rPr>
      <w:rFonts w:ascii="Calibri" w:eastAsia="Times New Roman" w:hAnsi="Calibri"/>
      <w:sz w:val="22"/>
      <w:szCs w:val="22"/>
      <w:lang w:val="ru-RU" w:eastAsia="en-US"/>
    </w:rPr>
  </w:style>
  <w:style w:type="paragraph" w:customStyle="1" w:styleId="Standard">
    <w:name w:val="Standard"/>
    <w:rsid w:val="0081470C"/>
    <w:pPr>
      <w:suppressAutoHyphens/>
      <w:autoSpaceDN w:val="0"/>
    </w:pPr>
    <w:rPr>
      <w:rFonts w:eastAsia="Times New Roman"/>
      <w:kern w:val="3"/>
      <w:sz w:val="24"/>
      <w:szCs w:val="24"/>
      <w:lang w:val="ru-RU" w:eastAsia="zh-CN"/>
    </w:rPr>
  </w:style>
  <w:style w:type="paragraph" w:customStyle="1" w:styleId="a">
    <w:name w:val="Обычный"/>
    <w:rsid w:val="003C68B8"/>
    <w:pPr>
      <w:suppressAutoHyphens/>
      <w:autoSpaceDN w:val="0"/>
      <w:spacing w:after="160" w:line="254" w:lineRule="auto"/>
    </w:pPr>
    <w:rPr>
      <w:rFonts w:ascii="Calibri" w:hAnsi="Calibri"/>
      <w:kern w:val="3"/>
      <w:sz w:val="22"/>
      <w:szCs w:val="22"/>
      <w:lang w:val="ru-RU" w:eastAsia="en-US"/>
    </w:rPr>
  </w:style>
  <w:style w:type="paragraph" w:customStyle="1" w:styleId="A0">
    <w:name w:val="Основной текст A"/>
    <w:rsid w:val="006A65F3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1">
    <w:name w:val="Нет"/>
    <w:rsid w:val="006A65F3"/>
  </w:style>
  <w:style w:type="character" w:customStyle="1" w:styleId="mm">
    <w:name w:val="mm"/>
    <w:basedOn w:val="Liguvaikefont"/>
    <w:rsid w:val="00416690"/>
  </w:style>
  <w:style w:type="paragraph" w:customStyle="1" w:styleId="isselectedend">
    <w:name w:val="isselectedend"/>
    <w:basedOn w:val="Normaallaad"/>
    <w:rsid w:val="00143A9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ru-RU" w:eastAsia="ru-RU"/>
    </w:rPr>
  </w:style>
  <w:style w:type="paragraph" w:styleId="Kehatekst">
    <w:name w:val="Body Text"/>
    <w:basedOn w:val="Normaallaad"/>
    <w:link w:val="KehatekstMrk"/>
    <w:semiHidden/>
    <w:unhideWhenUsed/>
    <w:rsid w:val="008134DC"/>
    <w:pPr>
      <w:spacing w:after="120"/>
    </w:pPr>
  </w:style>
  <w:style w:type="character" w:customStyle="1" w:styleId="KehatekstMrk">
    <w:name w:val="Kehatekst Märk"/>
    <w:basedOn w:val="Liguvaikefont"/>
    <w:link w:val="Kehatekst"/>
    <w:semiHidden/>
    <w:rsid w:val="008134DC"/>
    <w:rPr>
      <w:sz w:val="22"/>
      <w:szCs w:val="22"/>
      <w:lang w:eastAsia="en-US"/>
    </w:rPr>
  </w:style>
  <w:style w:type="paragraph" w:customStyle="1" w:styleId="xmsonormal">
    <w:name w:val="x_msonormal"/>
    <w:basedOn w:val="Normaallaad"/>
    <w:uiPriority w:val="99"/>
    <w:rsid w:val="00556D2F"/>
    <w:pPr>
      <w:spacing w:after="0" w:line="240" w:lineRule="auto"/>
    </w:pPr>
    <w:rPr>
      <w:rFonts w:ascii="Calibri" w:hAnsi="Calibri" w:cs="Calibri"/>
      <w:lang w:val="ru-RU" w:eastAsia="ru-RU"/>
    </w:rPr>
  </w:style>
  <w:style w:type="paragraph" w:customStyle="1" w:styleId="xmsolistparagraph">
    <w:name w:val="x_msolistparagraph"/>
    <w:basedOn w:val="Normaallaad"/>
    <w:uiPriority w:val="99"/>
    <w:rsid w:val="00556D2F"/>
    <w:pPr>
      <w:spacing w:after="0" w:line="240" w:lineRule="auto"/>
      <w:ind w:left="720"/>
    </w:pPr>
    <w:rPr>
      <w:rFonts w:ascii="Calibri" w:hAnsi="Calibri" w:cs="Calibri"/>
      <w:lang w:val="ru-RU" w:eastAsia="ru-RU"/>
    </w:rPr>
  </w:style>
  <w:style w:type="character" w:customStyle="1" w:styleId="VahedetaMrk">
    <w:name w:val="Vahedeta Märk"/>
    <w:link w:val="Vahedeta"/>
    <w:uiPriority w:val="1"/>
    <w:locked/>
    <w:rsid w:val="009F6DC5"/>
    <w:rPr>
      <w:sz w:val="22"/>
      <w:szCs w:val="22"/>
      <w:lang w:eastAsia="en-US"/>
    </w:rPr>
  </w:style>
  <w:style w:type="character" w:customStyle="1" w:styleId="Liguvaikefont1">
    <w:name w:val="Lõigu vaikefont1"/>
    <w:rsid w:val="00AA4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98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2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02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5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2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55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0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08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7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3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0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03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37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41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8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4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69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75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92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11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32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1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2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12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0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29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5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1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8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96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9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06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92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8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98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06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0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80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7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02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36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83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34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41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6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27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79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8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rmas\Documents\linnavalitsuse%20kiri.dotx" TargetMode="Externa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FD1C2-E8BD-4EE9-82A6-9E0A62372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linnavalitsuse kiri</Template>
  <TotalTime>1</TotalTime>
  <Pages>2</Pages>
  <Words>441</Words>
  <Characters>2564</Characters>
  <Application>Microsoft Office Word</Application>
  <DocSecurity>0</DocSecurity>
  <Lines>21</Lines>
  <Paragraphs>5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Narva Linnavalitsus</Company>
  <LinksUpToDate>false</LinksUpToDate>
  <CharactersWithSpaces>3000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Urmas</dc:creator>
  <cp:lastModifiedBy>Marika</cp:lastModifiedBy>
  <cp:revision>2</cp:revision>
  <cp:lastPrinted>2026-07-08T05:35:00Z</cp:lastPrinted>
  <dcterms:created xsi:type="dcterms:W3CDTF">2026-10-19T11:12:00Z</dcterms:created>
  <dcterms:modified xsi:type="dcterms:W3CDTF">2026-10-19T11:12:00Z</dcterms:modified>
</cp:coreProperties>
</file>